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779E0ACD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71E76222" w14:textId="399EA46A" w:rsidR="005C61E4" w:rsidRPr="00AA4794" w:rsidRDefault="00C90C5D" w:rsidP="005C61E4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37490D55" wp14:editId="571E1F2B">
                  <wp:extent cx="4503420" cy="3001645"/>
                  <wp:effectExtent l="0" t="0" r="0" b="8255"/>
                  <wp:docPr id="1" name="Picture 1" descr="Teens with Cancer in the Family - Life with Cancer Life wi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ens with Cancer in the Family - Life with Cancer Life wi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420" cy="30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ACA91D" w14:textId="27E1EBD8" w:rsidR="005C61E4" w:rsidRPr="002371FD" w:rsidRDefault="00402F7C" w:rsidP="005C61E4">
            <w:pPr>
              <w:pStyle w:val="Date"/>
              <w:rPr>
                <w:sz w:val="48"/>
                <w:szCs w:val="48"/>
              </w:rPr>
            </w:pPr>
            <w:r w:rsidRPr="002371FD">
              <w:rPr>
                <w:sz w:val="48"/>
                <w:szCs w:val="48"/>
              </w:rPr>
              <w:t>Underage Drinking during COVID-19</w:t>
            </w:r>
          </w:p>
          <w:p w14:paraId="22C99E6F" w14:textId="20E922E7" w:rsidR="002371FD" w:rsidRDefault="006E61B1" w:rsidP="006E61B1">
            <w:pPr>
              <w:pStyle w:val="Title"/>
              <w:rPr>
                <w:bCs w:val="0"/>
                <w:sz w:val="36"/>
                <w:szCs w:val="36"/>
              </w:rPr>
            </w:pPr>
            <w:r>
              <w:rPr>
                <w:sz w:val="36"/>
                <w:szCs w:val="36"/>
              </w:rPr>
              <w:t>Help teens make the best decisions</w:t>
            </w:r>
            <w:bookmarkStart w:id="0" w:name="_GoBack"/>
            <w:bookmarkEnd w:id="0"/>
          </w:p>
          <w:p w14:paraId="2AECBEBA" w14:textId="77777777" w:rsidR="006E61B1" w:rsidRPr="006E61B1" w:rsidRDefault="006E61B1" w:rsidP="006E61B1"/>
          <w:p w14:paraId="0ACC98B8" w14:textId="50222F54" w:rsidR="005C61E4" w:rsidRDefault="002371FD" w:rsidP="005C61E4">
            <w:pPr>
              <w:spacing w:after="160" w:line="312" w:lineRule="auto"/>
              <w:rPr>
                <w:bCs w:val="0"/>
              </w:rPr>
            </w:pPr>
            <w:r>
              <w:t xml:space="preserve">Alcohol purchases have increased across the U.S. by 22%. This increased supply at home, </w:t>
            </w:r>
            <w:r w:rsidR="006E61B1">
              <w:t xml:space="preserve">combined with </w:t>
            </w:r>
            <w:r>
              <w:t>ease of acquiring alcohol</w:t>
            </w:r>
            <w:r w:rsidR="00263F4D">
              <w:t xml:space="preserve"> through delivery</w:t>
            </w:r>
            <w:r>
              <w:t>, and free time among teens</w:t>
            </w:r>
            <w:r w:rsidR="00263F4D">
              <w:t xml:space="preserve"> who are isolated at home</w:t>
            </w:r>
            <w:r>
              <w:t xml:space="preserve"> can put teens at risk of experimenting with alcohol.</w:t>
            </w:r>
          </w:p>
          <w:p w14:paraId="5EC1CE7C" w14:textId="479ED29D" w:rsidR="002371FD" w:rsidRDefault="002371FD" w:rsidP="005C61E4">
            <w:pPr>
              <w:spacing w:after="160" w:line="312" w:lineRule="auto"/>
              <w:rPr>
                <w:bCs w:val="0"/>
              </w:rPr>
            </w:pPr>
            <w:r>
              <w:t xml:space="preserve">Alcohol </w:t>
            </w:r>
            <w:r w:rsidR="00244A6D">
              <w:t>i</w:t>
            </w:r>
            <w:r>
              <w:t>ncrease</w:t>
            </w:r>
            <w:r w:rsidR="00244A6D">
              <w:t>s potential</w:t>
            </w:r>
            <w:r>
              <w:t xml:space="preserve"> dangers </w:t>
            </w:r>
            <w:r w:rsidR="00244A6D">
              <w:t>to</w:t>
            </w:r>
            <w:r>
              <w:t xml:space="preserve"> youth including damaging brain development</w:t>
            </w:r>
            <w:r w:rsidR="00244A6D">
              <w:t>,</w:t>
            </w:r>
            <w:r w:rsidR="00263F4D">
              <w:t xml:space="preserve"> lifelong</w:t>
            </w:r>
            <w:r>
              <w:t xml:space="preserve"> alcohol dependency</w:t>
            </w:r>
            <w:r w:rsidR="00263F4D">
              <w:t>, and susceptibility to COVID-19</w:t>
            </w:r>
            <w:r>
              <w:t>. You can help reduce the risk</w:t>
            </w:r>
            <w:r w:rsidR="00244A6D">
              <w:t>s to</w:t>
            </w:r>
            <w:r>
              <w:t xml:space="preserve"> teen</w:t>
            </w:r>
            <w:r w:rsidR="00244A6D">
              <w:t>s</w:t>
            </w:r>
            <w:r>
              <w:t xml:space="preserve"> </w:t>
            </w:r>
            <w:r w:rsidR="00244A6D">
              <w:t>by</w:t>
            </w:r>
            <w:r>
              <w:t xml:space="preserve"> following </w:t>
            </w:r>
            <w:r w:rsidR="00244A6D">
              <w:t xml:space="preserve">these </w:t>
            </w:r>
            <w:r>
              <w:t>suggestions:</w:t>
            </w:r>
          </w:p>
          <w:p w14:paraId="50DA837A" w14:textId="215E239A" w:rsidR="00263F4D" w:rsidRDefault="00263F4D" w:rsidP="00244A6D">
            <w:pPr>
              <w:numPr>
                <w:ilvl w:val="0"/>
                <w:numId w:val="12"/>
              </w:numPr>
              <w:spacing w:before="120" w:line="276" w:lineRule="auto"/>
            </w:pPr>
            <w:r>
              <w:t xml:space="preserve">Keep alcohol out of the house or locked up so that </w:t>
            </w:r>
            <w:r w:rsidR="00634E9B">
              <w:t>teens</w:t>
            </w:r>
            <w:r>
              <w:t xml:space="preserve"> cannot access it.</w:t>
            </w:r>
          </w:p>
          <w:p w14:paraId="69F2B496" w14:textId="77777777" w:rsidR="00263F4D" w:rsidRDefault="00263F4D" w:rsidP="00263F4D">
            <w:pPr>
              <w:numPr>
                <w:ilvl w:val="0"/>
                <w:numId w:val="12"/>
              </w:numPr>
              <w:spacing w:line="276" w:lineRule="auto"/>
            </w:pPr>
            <w:r>
              <w:t>Keep a log of how much alcohol is in the house, so that if any goes missing you can be aware.</w:t>
            </w:r>
          </w:p>
          <w:p w14:paraId="1F06D375" w14:textId="33895481" w:rsidR="00263F4D" w:rsidRDefault="00263F4D" w:rsidP="00263F4D">
            <w:pPr>
              <w:numPr>
                <w:ilvl w:val="0"/>
                <w:numId w:val="12"/>
              </w:numPr>
              <w:spacing w:line="276" w:lineRule="auto"/>
            </w:pPr>
            <w:r>
              <w:t xml:space="preserve">Talk to your </w:t>
            </w:r>
            <w:r w:rsidR="00634E9B">
              <w:t>teens</w:t>
            </w:r>
            <w:r>
              <w:t xml:space="preserve"> about the dangers of underage drinking</w:t>
            </w:r>
            <w:r w:rsidR="00244A6D">
              <w:t>. E</w:t>
            </w:r>
            <w:r>
              <w:t>stablish rules</w:t>
            </w:r>
            <w:r w:rsidR="00244A6D">
              <w:t xml:space="preserve"> about alcohol</w:t>
            </w:r>
            <w:r>
              <w:t xml:space="preserve"> and </w:t>
            </w:r>
            <w:r w:rsidR="00244A6D">
              <w:t xml:space="preserve">enforce </w:t>
            </w:r>
            <w:r>
              <w:t>consequences.</w:t>
            </w:r>
          </w:p>
          <w:p w14:paraId="63EAF7BC" w14:textId="4E21A69B" w:rsidR="00263F4D" w:rsidRDefault="00263F4D" w:rsidP="00263F4D">
            <w:pPr>
              <w:numPr>
                <w:ilvl w:val="0"/>
                <w:numId w:val="12"/>
              </w:numPr>
              <w:spacing w:line="276" w:lineRule="auto"/>
            </w:pPr>
            <w:r>
              <w:t xml:space="preserve">Talk to your </w:t>
            </w:r>
            <w:r w:rsidR="00634E9B">
              <w:t>teen</w:t>
            </w:r>
            <w:r>
              <w:t xml:space="preserve"> about the importance of social distancing and to avoid</w:t>
            </w:r>
            <w:r w:rsidR="00244A6D">
              <w:t>ing</w:t>
            </w:r>
            <w:r>
              <w:t xml:space="preserve"> parties</w:t>
            </w:r>
            <w:r w:rsidR="00634E9B">
              <w:t xml:space="preserve"> during the COVID-19 outbreak</w:t>
            </w:r>
            <w:r>
              <w:t>.</w:t>
            </w:r>
          </w:p>
          <w:p w14:paraId="482EC508" w14:textId="49F89C9B" w:rsidR="00263F4D" w:rsidRDefault="00263F4D" w:rsidP="00263F4D">
            <w:pPr>
              <w:numPr>
                <w:ilvl w:val="0"/>
                <w:numId w:val="12"/>
              </w:numPr>
              <w:spacing w:line="276" w:lineRule="auto"/>
            </w:pPr>
            <w:r>
              <w:t>Do not drink in front of</w:t>
            </w:r>
            <w:r w:rsidR="00634E9B">
              <w:t xml:space="preserve"> teens</w:t>
            </w:r>
            <w:r>
              <w:t>, you are their role model.</w:t>
            </w:r>
          </w:p>
          <w:p w14:paraId="3DC0D371" w14:textId="4549A6A9" w:rsidR="002371FD" w:rsidRPr="00AA4794" w:rsidRDefault="00263F4D" w:rsidP="00263F4D">
            <w:pPr>
              <w:spacing w:after="160" w:line="312" w:lineRule="auto"/>
            </w:pPr>
            <w:r w:rsidRPr="00AA4794">
              <w:t xml:space="preserve"> </w:t>
            </w:r>
          </w:p>
          <w:p w14:paraId="660B8656" w14:textId="46FD4A8F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</w:tcPr>
          <w:p w14:paraId="632D739F" w14:textId="670947BA" w:rsidR="005C61E4" w:rsidRPr="00AA4794" w:rsidRDefault="00263F4D" w:rsidP="005C61E4">
            <w:pPr>
              <w:pStyle w:val="Heading2"/>
              <w:outlineLvl w:val="1"/>
            </w:pPr>
            <w:r>
              <w:t>Know how to keep your teen safe!</w:t>
            </w:r>
          </w:p>
          <w:p w14:paraId="61B9878E" w14:textId="77777777" w:rsidR="005C61E4" w:rsidRPr="00AA4794" w:rsidRDefault="00924025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8F1C0BCF3E594342BDC0A7CF1236F47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373E15E9" w14:textId="21AD8071" w:rsidR="005C61E4" w:rsidRPr="00AA4794" w:rsidRDefault="00263F4D" w:rsidP="005C61E4">
            <w:pPr>
              <w:pStyle w:val="Heading2"/>
              <w:outlineLvl w:val="1"/>
            </w:pPr>
            <w:r>
              <w:rPr>
                <w:noProof/>
              </w:rPr>
              <w:drawing>
                <wp:inline distT="0" distB="0" distL="0" distR="0" wp14:anchorId="18253CC1" wp14:editId="67987973">
                  <wp:extent cx="1821173" cy="590550"/>
                  <wp:effectExtent l="0" t="0" r="8255" b="0"/>
                  <wp:docPr id="5" name="Picture 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ast_Bay_Regional_Logo-RGB_72dpi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158" cy="59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B4EDA" w14:textId="77777777" w:rsidR="005C61E4" w:rsidRPr="00AA4794" w:rsidRDefault="00924025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0D392AB367E240DBA6A42F20D694901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6F6CFEC6" w14:textId="04D475C6" w:rsidR="005C61E4" w:rsidRPr="00AA4794" w:rsidRDefault="00263F4D" w:rsidP="005C61E4">
            <w:pPr>
              <w:pStyle w:val="Heading2"/>
              <w:outlineLvl w:val="1"/>
            </w:pPr>
            <w:r>
              <w:rPr>
                <w:noProof/>
              </w:rPr>
              <w:drawing>
                <wp:inline distT="0" distB="0" distL="0" distR="0" wp14:anchorId="3A597AB3" wp14:editId="73536425">
                  <wp:extent cx="1358900" cy="10191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96" cy="101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6DC41" w14:textId="77777777" w:rsidR="005C61E4" w:rsidRPr="00AA4794" w:rsidRDefault="00924025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81B2ADE351A24FFDA843E85FD48589D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41EC79DD" w14:textId="53C469B6" w:rsidR="00AA4794" w:rsidRPr="00AA4794" w:rsidRDefault="00263F4D" w:rsidP="005C61E4">
            <w:pPr>
              <w:pStyle w:val="Heading2"/>
              <w:outlineLvl w:val="1"/>
            </w:pPr>
            <w:r>
              <w:rPr>
                <w:noProof/>
              </w:rPr>
              <w:drawing>
                <wp:inline distT="0" distB="0" distL="0" distR="0" wp14:anchorId="311851E2" wp14:editId="5E07F40B">
                  <wp:extent cx="1238250" cy="1238250"/>
                  <wp:effectExtent l="0" t="0" r="0" b="0"/>
                  <wp:docPr id="4" name="Picture 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HDDH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BDB5E" w14:textId="1E5996D8" w:rsidR="005C61E4" w:rsidRPr="00AA4794" w:rsidRDefault="00263F4D" w:rsidP="005C61E4">
            <w:pPr>
              <w:pStyle w:val="Heading3"/>
              <w:outlineLvl w:val="2"/>
            </w:pPr>
            <w:r>
              <w:t>Easy Bay Regional Coalition</w:t>
            </w:r>
          </w:p>
          <w:p w14:paraId="69EB74F2" w14:textId="359FDF49" w:rsidR="005C61E4" w:rsidRPr="00AA4794" w:rsidRDefault="00924025" w:rsidP="00AA4794">
            <w:pPr>
              <w:pStyle w:val="ContactInfo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1792A4FFA3A649AFAD383DA2BA8314E3"/>
                </w:placeholder>
                <w15:appearance w15:val="hidden"/>
                <w:text w:multiLine="1"/>
              </w:sdtPr>
              <w:sdtEndPr/>
              <w:sdtContent>
                <w:r w:rsidR="00263F4D">
                  <w:t>283 County Road</w:t>
                </w:r>
                <w:r w:rsidR="00263F4D">
                  <w:br/>
                  <w:t>Barrington, RI 02806</w:t>
                </w:r>
              </w:sdtContent>
            </w:sdt>
          </w:p>
          <w:p w14:paraId="08F252EA" w14:textId="0CE2D3FB" w:rsidR="005C61E4" w:rsidRPr="00AA4794" w:rsidRDefault="00263F4D" w:rsidP="00AA4794">
            <w:pPr>
              <w:pStyle w:val="ContactInfo"/>
              <w:spacing w:line="312" w:lineRule="auto"/>
            </w:pPr>
            <w:r>
              <w:t>401-247-1900 ext.316</w:t>
            </w:r>
          </w:p>
          <w:p w14:paraId="2F91635F" w14:textId="7685B616" w:rsidR="005C61E4" w:rsidRPr="00AA4794" w:rsidRDefault="00263F4D" w:rsidP="00263F4D">
            <w:pPr>
              <w:pStyle w:val="ContactInfo"/>
              <w:spacing w:line="312" w:lineRule="auto"/>
            </w:pPr>
            <w:r>
              <w:t>www.riprevention.org</w:t>
            </w:r>
          </w:p>
        </w:tc>
      </w:tr>
    </w:tbl>
    <w:p w14:paraId="05114BC5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11855" w14:textId="77777777" w:rsidR="00924025" w:rsidRDefault="00924025" w:rsidP="005F5D5F">
      <w:pPr>
        <w:spacing w:after="0" w:line="240" w:lineRule="auto"/>
      </w:pPr>
      <w:r>
        <w:separator/>
      </w:r>
    </w:p>
  </w:endnote>
  <w:endnote w:type="continuationSeparator" w:id="0">
    <w:p w14:paraId="3A8215FE" w14:textId="77777777" w:rsidR="00924025" w:rsidRDefault="00924025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CD8C3" w14:textId="77777777" w:rsidR="00924025" w:rsidRDefault="00924025" w:rsidP="005F5D5F">
      <w:pPr>
        <w:spacing w:after="0" w:line="240" w:lineRule="auto"/>
      </w:pPr>
      <w:r>
        <w:separator/>
      </w:r>
    </w:p>
  </w:footnote>
  <w:footnote w:type="continuationSeparator" w:id="0">
    <w:p w14:paraId="7084D922" w14:textId="77777777" w:rsidR="00924025" w:rsidRDefault="00924025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647FB2"/>
    <w:multiLevelType w:val="multilevel"/>
    <w:tmpl w:val="43B6F28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6B2C52E5"/>
    <w:multiLevelType w:val="hybridMultilevel"/>
    <w:tmpl w:val="AD8C4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C5D"/>
    <w:rsid w:val="000168C0"/>
    <w:rsid w:val="000427C6"/>
    <w:rsid w:val="00076F31"/>
    <w:rsid w:val="000B4C91"/>
    <w:rsid w:val="00171CDD"/>
    <w:rsid w:val="00175521"/>
    <w:rsid w:val="00181FB9"/>
    <w:rsid w:val="002371FD"/>
    <w:rsid w:val="00244A6D"/>
    <w:rsid w:val="00251739"/>
    <w:rsid w:val="00261A78"/>
    <w:rsid w:val="00263F4D"/>
    <w:rsid w:val="003B6A17"/>
    <w:rsid w:val="00402F7C"/>
    <w:rsid w:val="00411532"/>
    <w:rsid w:val="005222EE"/>
    <w:rsid w:val="00541BB3"/>
    <w:rsid w:val="00544732"/>
    <w:rsid w:val="005B7691"/>
    <w:rsid w:val="005C61E4"/>
    <w:rsid w:val="005F5D5F"/>
    <w:rsid w:val="00634E9B"/>
    <w:rsid w:val="00665EA1"/>
    <w:rsid w:val="006E5B0F"/>
    <w:rsid w:val="006E61B1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24025"/>
    <w:rsid w:val="00A03450"/>
    <w:rsid w:val="00A97C88"/>
    <w:rsid w:val="00AA4794"/>
    <w:rsid w:val="00AB3068"/>
    <w:rsid w:val="00AB58F4"/>
    <w:rsid w:val="00AF32DC"/>
    <w:rsid w:val="00B46A60"/>
    <w:rsid w:val="00BC6ED1"/>
    <w:rsid w:val="00C57F20"/>
    <w:rsid w:val="00C90C5D"/>
    <w:rsid w:val="00D16845"/>
    <w:rsid w:val="00D56FBE"/>
    <w:rsid w:val="00D751DD"/>
    <w:rsid w:val="00E3564F"/>
    <w:rsid w:val="00EC183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2DD0F0"/>
  <w15:chartTrackingRefBased/>
  <w15:docId w15:val="{FA5471AF-4441-4EE4-B9BC-13C70F430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6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n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F1C0BCF3E594342BDC0A7CF1236F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8C18E-3ADC-4F9A-811C-9B5C5DC20411}"/>
      </w:docPartPr>
      <w:docPartBody>
        <w:p w:rsidR="00EE51CE" w:rsidRDefault="00EE0886">
          <w:pPr>
            <w:pStyle w:val="8F1C0BCF3E594342BDC0A7CF1236F476"/>
          </w:pPr>
          <w:r w:rsidRPr="00AA4794">
            <w:t>────</w:t>
          </w:r>
        </w:p>
      </w:docPartBody>
    </w:docPart>
    <w:docPart>
      <w:docPartPr>
        <w:name w:val="0D392AB367E240DBA6A42F20D694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EF784-C29C-4451-A76F-4FD86A0E8AA4}"/>
      </w:docPartPr>
      <w:docPartBody>
        <w:p w:rsidR="00EE51CE" w:rsidRDefault="00EE0886">
          <w:pPr>
            <w:pStyle w:val="0D392AB367E240DBA6A42F20D694901C"/>
          </w:pPr>
          <w:r w:rsidRPr="00AA4794">
            <w:t>────</w:t>
          </w:r>
        </w:p>
      </w:docPartBody>
    </w:docPart>
    <w:docPart>
      <w:docPartPr>
        <w:name w:val="81B2ADE351A24FFDA843E85FD4858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804B0-F3DE-4A84-A536-CF4A6E22EE4F}"/>
      </w:docPartPr>
      <w:docPartBody>
        <w:p w:rsidR="00EE51CE" w:rsidRDefault="00EE0886">
          <w:pPr>
            <w:pStyle w:val="81B2ADE351A24FFDA843E85FD48589D8"/>
          </w:pPr>
          <w:r w:rsidRPr="00AA4794">
            <w:t>────</w:t>
          </w:r>
        </w:p>
      </w:docPartBody>
    </w:docPart>
    <w:docPart>
      <w:docPartPr>
        <w:name w:val="1792A4FFA3A649AFAD383DA2BA831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77C96-5333-44B5-8E80-BCAB4A934E9C}"/>
      </w:docPartPr>
      <w:docPartBody>
        <w:p w:rsidR="00EE51CE" w:rsidRDefault="00EE0886">
          <w:pPr>
            <w:pStyle w:val="1792A4FFA3A649AFAD383DA2BA8314E3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886"/>
    <w:rsid w:val="009231B8"/>
    <w:rsid w:val="00EE0886"/>
    <w:rsid w:val="00EE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78E9B2A96CB488EA1E3E35B69D39053">
    <w:name w:val="378E9B2A96CB488EA1E3E35B69D39053"/>
  </w:style>
  <w:style w:type="paragraph" w:customStyle="1" w:styleId="C3A185C669BF4F46B9B1758A56EEE2C7">
    <w:name w:val="C3A185C669BF4F46B9B1758A56EEE2C7"/>
  </w:style>
  <w:style w:type="paragraph" w:customStyle="1" w:styleId="89E151B622614F17969BA83C69B33840">
    <w:name w:val="89E151B622614F17969BA83C69B33840"/>
  </w:style>
  <w:style w:type="paragraph" w:customStyle="1" w:styleId="DFA4BA0C70254BB5BFDA4A8211AB787A">
    <w:name w:val="DFA4BA0C70254BB5BFDA4A8211AB787A"/>
  </w:style>
  <w:style w:type="paragraph" w:customStyle="1" w:styleId="6505AA8DCDCF49E69DCBBF6BD301E030">
    <w:name w:val="6505AA8DCDCF49E69DCBBF6BD301E030"/>
  </w:style>
  <w:style w:type="paragraph" w:customStyle="1" w:styleId="8F1C0BCF3E594342BDC0A7CF1236F476">
    <w:name w:val="8F1C0BCF3E594342BDC0A7CF1236F476"/>
  </w:style>
  <w:style w:type="paragraph" w:customStyle="1" w:styleId="275B6EC52A16485FA629997AAAA46D74">
    <w:name w:val="275B6EC52A16485FA629997AAAA46D74"/>
  </w:style>
  <w:style w:type="paragraph" w:customStyle="1" w:styleId="1673CE8AEBA24C5999F746AD7A94A112">
    <w:name w:val="1673CE8AEBA24C5999F746AD7A94A112"/>
  </w:style>
  <w:style w:type="paragraph" w:customStyle="1" w:styleId="4B34F40AFB5F49B1BDD819DA2629B220">
    <w:name w:val="4B34F40AFB5F49B1BDD819DA2629B220"/>
  </w:style>
  <w:style w:type="paragraph" w:customStyle="1" w:styleId="0D392AB367E240DBA6A42F20D694901C">
    <w:name w:val="0D392AB367E240DBA6A42F20D694901C"/>
  </w:style>
  <w:style w:type="paragraph" w:customStyle="1" w:styleId="E4342AAFCB59409BA1C504E77DD83F76">
    <w:name w:val="E4342AAFCB59409BA1C504E77DD83F76"/>
  </w:style>
  <w:style w:type="paragraph" w:customStyle="1" w:styleId="81B2ADE351A24FFDA843E85FD48589D8">
    <w:name w:val="81B2ADE351A24FFDA843E85FD48589D8"/>
  </w:style>
  <w:style w:type="paragraph" w:customStyle="1" w:styleId="CE324A5D85C24AFB91571919D4795969">
    <w:name w:val="CE324A5D85C24AFB91571919D4795969"/>
  </w:style>
  <w:style w:type="paragraph" w:customStyle="1" w:styleId="3C7AC4108A634B9F871F44E91F36FAD0">
    <w:name w:val="3C7AC4108A634B9F871F44E91F36FAD0"/>
  </w:style>
  <w:style w:type="paragraph" w:customStyle="1" w:styleId="1792A4FFA3A649AFAD383DA2BA8314E3">
    <w:name w:val="1792A4FFA3A649AFAD383DA2BA8314E3"/>
  </w:style>
  <w:style w:type="paragraph" w:customStyle="1" w:styleId="68750EAC10BF4800A20242C45E7252DA">
    <w:name w:val="68750EAC10BF4800A20242C45E7252DA"/>
  </w:style>
  <w:style w:type="paragraph" w:customStyle="1" w:styleId="D2237B8538FC491FAF6980A7E582B92F">
    <w:name w:val="D2237B8538FC491FAF6980A7E582B92F"/>
  </w:style>
  <w:style w:type="paragraph" w:customStyle="1" w:styleId="50AF16C37C83484F90F8502B63EAD4A8">
    <w:name w:val="50AF16C37C83484F90F8502B63EAD4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102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 Steve</cp:lastModifiedBy>
  <cp:revision>2</cp:revision>
  <dcterms:created xsi:type="dcterms:W3CDTF">2020-05-12T15:41:00Z</dcterms:created>
  <dcterms:modified xsi:type="dcterms:W3CDTF">2020-05-15T14:27:00Z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